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AF" w:rsidRDefault="00674693">
      <w:r>
        <w:t xml:space="preserve">4. nap: </w:t>
      </w:r>
      <w:proofErr w:type="spellStart"/>
      <w:r>
        <w:t>Parajd</w:t>
      </w:r>
      <w:proofErr w:type="spellEnd"/>
      <w:r>
        <w:t xml:space="preserve"> – Korond -</w:t>
      </w:r>
      <w:r w:rsidR="00205B8C">
        <w:t xml:space="preserve"> </w:t>
      </w:r>
      <w:proofErr w:type="spellStart"/>
      <w:r w:rsidR="00205B8C">
        <w:t>Farkaslaka</w:t>
      </w:r>
      <w:proofErr w:type="spellEnd"/>
      <w:r w:rsidR="00827EF9">
        <w:t xml:space="preserve"> </w:t>
      </w:r>
    </w:p>
    <w:p w:rsidR="00205B8C" w:rsidRDefault="00205B8C"/>
    <w:p w:rsidR="00205B8C" w:rsidRDefault="00205B8C">
      <w:r>
        <w:t xml:space="preserve">A reggeli után elindultunk a </w:t>
      </w:r>
      <w:proofErr w:type="spellStart"/>
      <w:r>
        <w:t>Parajdi</w:t>
      </w:r>
      <w:proofErr w:type="spellEnd"/>
      <w:r>
        <w:t xml:space="preserve"> sóbánya felé. Sajnos elromlott az idő, csepergett az eső. A bányabusszal lementünk a hatalmas bányába. Sok kisgyerekkel utaztunk együtt, őket gyógyulni vitték a szüleik a sóbányába. Elolvastuk a feliratokat, megismertük a bánya történetét. Hintáztunk, ját</w:t>
      </w:r>
      <w:r w:rsidR="006330DA">
        <w:t>szottunk, nézelődtünk. Nagyon tetszett a bán</w:t>
      </w:r>
      <w:r w:rsidR="00674693">
        <w:t>yatemplom mindenkinek. Amikor kiértünk a bányából,</w:t>
      </w:r>
      <w:r w:rsidR="006330DA">
        <w:t xml:space="preserve"> szakadó eső fogadott minket. </w:t>
      </w:r>
      <w:r w:rsidR="00674693">
        <w:t>De azért vásároltunk egy kicsit</w:t>
      </w:r>
      <w:r w:rsidR="006330DA">
        <w:t xml:space="preserve">, sót vett mindenki. </w:t>
      </w:r>
    </w:p>
    <w:p w:rsidR="006330DA" w:rsidRDefault="0054640A">
      <w:r>
        <w:t xml:space="preserve">Innen tovább indultunk </w:t>
      </w:r>
      <w:r w:rsidR="006330DA">
        <w:t xml:space="preserve">Korondra. Útközben felolvasta egy társunk a település </w:t>
      </w:r>
      <w:r>
        <w:t xml:space="preserve">és a fazekas mesterség </w:t>
      </w:r>
      <w:r w:rsidR="006330DA">
        <w:t xml:space="preserve">történetét. </w:t>
      </w:r>
      <w:r>
        <w:t xml:space="preserve">Nemsokára </w:t>
      </w:r>
      <w:r w:rsidR="006330DA">
        <w:t>meg</w:t>
      </w:r>
      <w:r>
        <w:t xml:space="preserve"> is csodálhattuk a </w:t>
      </w:r>
      <w:r w:rsidR="006330DA">
        <w:t>korondi fazekas munkákat, díszeket,</w:t>
      </w:r>
      <w:r>
        <w:t xml:space="preserve"> valamint </w:t>
      </w:r>
      <w:r w:rsidR="006330DA">
        <w:t>ruhákat, fából és taplóból készült dolgokat. Mindenki vásárolni indult. Apróságokra volt csak pénzünk, de mindenki tudott venni valamit a szüleinek, testvéreinek.</w:t>
      </w:r>
    </w:p>
    <w:p w:rsidR="000F1175" w:rsidRDefault="004A52A2">
      <w:r>
        <w:t>M</w:t>
      </w:r>
      <w:r w:rsidR="00674693">
        <w:t xml:space="preserve">ivel az időnkbe belefért, nem hagytuk </w:t>
      </w:r>
      <w:proofErr w:type="gramStart"/>
      <w:r w:rsidR="00674693">
        <w:t xml:space="preserve">ki </w:t>
      </w:r>
      <w:r w:rsidR="00152F0E">
        <w:t xml:space="preserve"> </w:t>
      </w:r>
      <w:proofErr w:type="spellStart"/>
      <w:r w:rsidR="00152F0E">
        <w:t>Székelyudvarhelyet</w:t>
      </w:r>
      <w:proofErr w:type="spellEnd"/>
      <w:proofErr w:type="gramEnd"/>
      <w:r w:rsidR="00152F0E">
        <w:t xml:space="preserve"> sem</w:t>
      </w:r>
      <w:r>
        <w:t>. M</w:t>
      </w:r>
      <w:r w:rsidR="006330DA">
        <w:t>egnéztük a főteret, a szobrokat</w:t>
      </w:r>
      <w:r>
        <w:t xml:space="preserve"> és</w:t>
      </w:r>
      <w:r w:rsidR="006330DA">
        <w:t xml:space="preserve"> sok fényképet készítettünk a gyönyörű épületekről.</w:t>
      </w:r>
      <w:r w:rsidR="000F1175">
        <w:t xml:space="preserve"> Az ízletes ebédet egy magyar vendéglőben ettük meg.</w:t>
      </w:r>
    </w:p>
    <w:p w:rsidR="004A52A2" w:rsidRDefault="004A52A2">
      <w:r>
        <w:t xml:space="preserve">Innen visszafelé indultunk. </w:t>
      </w:r>
      <w:r w:rsidR="00AF24F7">
        <w:t xml:space="preserve">Útközben betértünk </w:t>
      </w:r>
      <w:r w:rsidRPr="004A52A2">
        <w:t>Orbán Balázs sírjá</w:t>
      </w:r>
      <w:r w:rsidR="00AF24F7">
        <w:t xml:space="preserve">hoz </w:t>
      </w:r>
      <w:proofErr w:type="spellStart"/>
      <w:r w:rsidR="00AF24F7">
        <w:t>Szejkefürdőre</w:t>
      </w:r>
      <w:proofErr w:type="spellEnd"/>
      <w:r w:rsidR="00AF24F7">
        <w:t>. Megtudtuk</w:t>
      </w:r>
      <w:r w:rsidRPr="004A52A2">
        <w:t xml:space="preserve">, hogy Orbán Balázs nagyon sokat tett a székely nép érdekében. </w:t>
      </w:r>
      <w:r w:rsidR="00AF24F7">
        <w:t xml:space="preserve">Feltérképezte és hat kötetben megírt </w:t>
      </w:r>
      <w:r w:rsidRPr="004A52A2">
        <w:t>minden fontosat róluk. Sírja elé székelykapu-sort állítottak, amelyből az utolsó kapu az övé volt. Nagyon szépek volt</w:t>
      </w:r>
      <w:r w:rsidR="00577B56">
        <w:t>ak ezek a kapuk. Megkoszorúztu</w:t>
      </w:r>
      <w:r w:rsidRPr="004A52A2">
        <w:t>k</w:t>
      </w:r>
      <w:r w:rsidR="00577B56">
        <w:t xml:space="preserve"> sírját</w:t>
      </w:r>
      <w:r w:rsidRPr="004A52A2">
        <w:t xml:space="preserve"> és </w:t>
      </w:r>
      <w:r w:rsidR="00577B56">
        <w:t>el</w:t>
      </w:r>
      <w:r w:rsidRPr="004A52A2">
        <w:t>énekeltük</w:t>
      </w:r>
      <w:r w:rsidR="00577B56">
        <w:t xml:space="preserve"> a Székely himnuszt</w:t>
      </w:r>
      <w:r w:rsidRPr="004A52A2">
        <w:t xml:space="preserve">. </w:t>
      </w:r>
    </w:p>
    <w:p w:rsidR="000F1175" w:rsidRDefault="00577B56">
      <w:r>
        <w:t>Ezu</w:t>
      </w:r>
      <w:r w:rsidR="000F1175">
        <w:t>tán</w:t>
      </w:r>
      <w:r w:rsidR="00707085">
        <w:t xml:space="preserve"> </w:t>
      </w:r>
      <w:proofErr w:type="spellStart"/>
      <w:r w:rsidR="00707085">
        <w:t>Farkaslakára</w:t>
      </w:r>
      <w:proofErr w:type="spellEnd"/>
      <w:r w:rsidR="00707085">
        <w:t xml:space="preserve"> mentünk</w:t>
      </w:r>
      <w:r w:rsidR="000F1175">
        <w:t>.</w:t>
      </w:r>
      <w:r w:rsidR="004B4330">
        <w:t xml:space="preserve"> </w:t>
      </w:r>
      <w:r w:rsidR="00152F0E">
        <w:t>Először</w:t>
      </w:r>
      <w:r w:rsidR="000F1175">
        <w:t xml:space="preserve"> Tamási Áron szülőházába, ahol egy öreg bácsi mesélt</w:t>
      </w:r>
      <w:r w:rsidR="004B4330">
        <w:t xml:space="preserve"> nekünk </w:t>
      </w:r>
      <w:r w:rsidR="000F1175">
        <w:t>Tamási Áron életéről, munkásságáról</w:t>
      </w:r>
      <w:r w:rsidR="002769D2">
        <w:t xml:space="preserve">. </w:t>
      </w:r>
      <w:r>
        <w:t>Kiderült, hogy ő az író húgának a fia.</w:t>
      </w:r>
      <w:r w:rsidR="002769D2">
        <w:t xml:space="preserve"> Megható volt az</w:t>
      </w:r>
      <w:r w:rsidR="004B4330">
        <w:t xml:space="preserve">, ahogy a bácsi az íróról beszélt </w:t>
      </w:r>
      <w:r w:rsidR="002769D2">
        <w:t>nekünk.</w:t>
      </w:r>
      <w:r w:rsidR="004B4330">
        <w:t xml:space="preserve"> Sok mindent megjegyeztünk,</w:t>
      </w:r>
      <w:r w:rsidR="002769D2">
        <w:t xml:space="preserve"> </w:t>
      </w:r>
      <w:r w:rsidR="004B4330">
        <w:t>és k</w:t>
      </w:r>
      <w:r w:rsidR="000F1175">
        <w:t xml:space="preserve">edvet kaptam az Ábel elolvasásához. Később felkerestük </w:t>
      </w:r>
      <w:r>
        <w:t xml:space="preserve">Tamási Áron sírhelyét is és </w:t>
      </w:r>
      <w:r w:rsidR="00152F0E">
        <w:t xml:space="preserve">kis megemlékezéssel egybekötve </w:t>
      </w:r>
      <w:bookmarkStart w:id="0" w:name="_GoBack"/>
      <w:bookmarkEnd w:id="0"/>
      <w:r>
        <w:t>k</w:t>
      </w:r>
      <w:r w:rsidR="000F1175">
        <w:t>oszorú</w:t>
      </w:r>
      <w:r>
        <w:t>t helyeztünk el, majd a magyar Himnuszt</w:t>
      </w:r>
      <w:r w:rsidR="004B4330">
        <w:t xml:space="preserve"> énekeltü</w:t>
      </w:r>
      <w:r>
        <w:t>k</w:t>
      </w:r>
      <w:r w:rsidR="004B4330">
        <w:t>.</w:t>
      </w:r>
      <w:r w:rsidR="002769D2">
        <w:t xml:space="preserve"> </w:t>
      </w:r>
    </w:p>
    <w:p w:rsidR="002769D2" w:rsidRDefault="004B4330">
      <w:r>
        <w:t>A séta után h</w:t>
      </w:r>
      <w:r w:rsidR="002769D2">
        <w:t>aza</w:t>
      </w:r>
      <w:r>
        <w:t xml:space="preserve">indultunk. </w:t>
      </w:r>
      <w:r w:rsidR="00707085">
        <w:t xml:space="preserve">A buszon kikérdeztük egymástól az előző napi ismereteket. </w:t>
      </w:r>
      <w:r>
        <w:t xml:space="preserve">Otthon </w:t>
      </w:r>
      <w:r w:rsidR="00707085">
        <w:t>már finom vacsorával vártak vendéglátóink. M</w:t>
      </w:r>
      <w:r>
        <w:t>ajd</w:t>
      </w:r>
      <w:r w:rsidR="002769D2">
        <w:t xml:space="preserve"> a </w:t>
      </w:r>
      <w:proofErr w:type="spellStart"/>
      <w:r w:rsidR="002769D2">
        <w:t>sóváradi</w:t>
      </w:r>
      <w:proofErr w:type="spellEnd"/>
      <w:r w:rsidR="002769D2">
        <w:t xml:space="preserve"> gyerekekkel játszottunk, beszélgettünk. Nagyon jól eltelt az idő. </w:t>
      </w:r>
      <w:r w:rsidR="00707085">
        <w:t>Közösen m</w:t>
      </w:r>
      <w:r w:rsidR="002769D2">
        <w:t>egnéztük a képeket</w:t>
      </w:r>
      <w:r w:rsidR="00707085">
        <w:t xml:space="preserve"> is</w:t>
      </w:r>
      <w:r w:rsidR="002769D2">
        <w:t>, amiket eddig készítettünk.</w:t>
      </w:r>
    </w:p>
    <w:p w:rsidR="004B4330" w:rsidRDefault="004B4330">
      <w:r>
        <w:t>Ez</w:t>
      </w:r>
      <w:r w:rsidR="00827EF9">
        <w:t xml:space="preserve"> a nap nagyon tartalmasan telt, sokat tanultunk.</w:t>
      </w:r>
    </w:p>
    <w:p w:rsidR="00124A7C" w:rsidRDefault="00124A7C"/>
    <w:p w:rsidR="000F1175" w:rsidRDefault="000F1175"/>
    <w:p w:rsidR="006330DA" w:rsidRDefault="006330DA"/>
    <w:sectPr w:rsidR="00633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8C"/>
    <w:rsid w:val="000A7E73"/>
    <w:rsid w:val="000B2DAF"/>
    <w:rsid w:val="000F1175"/>
    <w:rsid w:val="00124A7C"/>
    <w:rsid w:val="00152F0E"/>
    <w:rsid w:val="00205B8C"/>
    <w:rsid w:val="002769D2"/>
    <w:rsid w:val="00467063"/>
    <w:rsid w:val="004A52A2"/>
    <w:rsid w:val="004B4330"/>
    <w:rsid w:val="0054640A"/>
    <w:rsid w:val="00577B56"/>
    <w:rsid w:val="006330DA"/>
    <w:rsid w:val="00674693"/>
    <w:rsid w:val="00707085"/>
    <w:rsid w:val="00827EF9"/>
    <w:rsid w:val="00A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hasznalo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1FEBF71-5DA9-4CAA-B9D1-62D13CFA55EF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140</TotalTime>
  <Pages>1</Pages>
  <Words>280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Hédi</dc:creator>
  <cp:keywords/>
  <dc:description/>
  <cp:lastModifiedBy>Windows-felhasználó</cp:lastModifiedBy>
  <cp:revision>4</cp:revision>
  <dcterms:created xsi:type="dcterms:W3CDTF">2016-05-16T18:19:00Z</dcterms:created>
  <dcterms:modified xsi:type="dcterms:W3CDTF">2016-05-24T20:10:00Z</dcterms:modified>
</cp:coreProperties>
</file>